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B9" w:rsidRDefault="00E375B9" w:rsidP="008227D4">
      <w:pPr>
        <w:jc w:val="center"/>
        <w:rPr>
          <w:b/>
          <w:sz w:val="36"/>
          <w:szCs w:val="36"/>
        </w:rPr>
      </w:pPr>
    </w:p>
    <w:p w:rsidR="00E375B9" w:rsidRDefault="00E375B9" w:rsidP="008227D4">
      <w:pP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E375B9" w:rsidRDefault="00E375B9" w:rsidP="008227D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___Navegar com o Magalhães : Vencendo desafios_____________________________________</w:t>
      </w:r>
    </w:p>
    <w:p w:rsidR="00E375B9" w:rsidRPr="008227D4" w:rsidRDefault="00E375B9" w:rsidP="008227D4">
      <w:pPr>
        <w:jc w:val="both"/>
        <w:rPr>
          <w:b/>
          <w:u w:val="single"/>
        </w:rPr>
      </w:pPr>
      <w:r>
        <w:t xml:space="preserve"> </w:t>
      </w:r>
      <w:r w:rsidRPr="006705DF">
        <w:rPr>
          <w:b/>
          <w:i/>
          <w:sz w:val="36"/>
          <w:szCs w:val="36"/>
        </w:rPr>
        <w:t>Formando</w:t>
      </w:r>
      <w:r>
        <w:rPr>
          <w:b/>
          <w:i/>
          <w:sz w:val="36"/>
          <w:szCs w:val="36"/>
          <w:u w:val="single"/>
        </w:rPr>
        <w:t>:</w:t>
      </w:r>
      <w:r w:rsidRPr="00FB471A">
        <w:rPr>
          <w:u w:val="single"/>
        </w:rPr>
        <w:t>_</w:t>
      </w:r>
      <w:r>
        <w:rPr>
          <w:u w:val="single"/>
        </w:rPr>
        <w:t xml:space="preserve">Sara Rute Correia Da Mata Gonçalves                                  </w:t>
      </w:r>
      <w:r w:rsidRPr="00FB471A">
        <w:rPr>
          <w:u w:val="single"/>
        </w:rPr>
        <w:t>_                                                   ________</w:t>
      </w:r>
    </w:p>
    <w:p w:rsidR="00E375B9" w:rsidRPr="006705DF" w:rsidRDefault="00E375B9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E375B9" w:rsidRDefault="00E375B9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45pt;margin-top:7.05pt;width:1in;height:27pt;z-index:251656192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030" style="position:absolute;left:0;text-align:left;z-index:251655168" from="-2pt,5.05pt" to="133pt,59.05pt"/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pict>
                <v:shape id="_x0000_s1031" type="#_x0000_t202" style="position:absolute;left:0;text-align:left;margin-left:-.15pt;margin-top:10.35pt;width:108.15pt;height:27.5pt;z-index:251657216" filled="f" stroked="f">
                  <v:textbox style="mso-next-textbox:#_x0000_s1031"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Total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Março/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Moodle</w:t>
            </w:r>
          </w:p>
        </w:tc>
        <w:tc>
          <w:tcPr>
            <w:tcW w:w="2828" w:type="dxa"/>
            <w:vAlign w:val="center"/>
          </w:tcPr>
          <w:p w:rsidR="00E375B9" w:rsidRPr="00F944FF" w:rsidRDefault="00E375B9" w:rsidP="00F944FF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Inscrição</w:t>
            </w:r>
            <w:r>
              <w:rPr>
                <w:sz w:val="28"/>
                <w:szCs w:val="28"/>
              </w:rPr>
              <w:t xml:space="preserve"> – 30mn</w:t>
            </w:r>
          </w:p>
        </w:tc>
        <w:tc>
          <w:tcPr>
            <w:tcW w:w="2828" w:type="dxa"/>
            <w:vAlign w:val="center"/>
          </w:tcPr>
          <w:p w:rsidR="00E375B9" w:rsidRPr="00F944FF" w:rsidRDefault="00E375B9" w:rsidP="00F944FF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Questionário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Default="00E375B9" w:rsidP="00822AC4">
            <w:pPr>
              <w:jc w:val="center"/>
              <w:rPr>
                <w:sz w:val="28"/>
                <w:szCs w:val="28"/>
              </w:rPr>
            </w:pPr>
          </w:p>
          <w:p w:rsidR="00E375B9" w:rsidRPr="00F944FF" w:rsidRDefault="00E375B9" w:rsidP="00822AC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Consulta</w:t>
            </w:r>
            <w:r>
              <w:rPr>
                <w:sz w:val="28"/>
                <w:szCs w:val="28"/>
              </w:rPr>
              <w:t xml:space="preserve"> – 4h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 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Março/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Word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Exploração do teclado/ </w:t>
            </w:r>
            <w:r w:rsidRPr="00F944FF">
              <w:rPr>
                <w:sz w:val="28"/>
                <w:szCs w:val="28"/>
              </w:rPr>
              <w:t>ferramentas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8" w:type="dxa"/>
          </w:tcPr>
          <w:p w:rsidR="00E375B9" w:rsidRPr="00F944FF" w:rsidRDefault="00E375B9" w:rsidP="00FE29A6">
            <w:pPr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 xml:space="preserve">Elaboração de </w:t>
            </w:r>
            <w:r>
              <w:rPr>
                <w:sz w:val="28"/>
                <w:szCs w:val="28"/>
              </w:rPr>
              <w:t>texto/P</w:t>
            </w:r>
            <w:r w:rsidRPr="00F944FF">
              <w:rPr>
                <w:sz w:val="28"/>
                <w:szCs w:val="28"/>
              </w:rPr>
              <w:t>asta</w:t>
            </w:r>
            <w:r>
              <w:rPr>
                <w:sz w:val="28"/>
                <w:szCs w:val="28"/>
              </w:rPr>
              <w:t>: criar, mover, eliminar -1h30</w:t>
            </w:r>
          </w:p>
        </w:tc>
        <w:tc>
          <w:tcPr>
            <w:tcW w:w="2829" w:type="dxa"/>
          </w:tcPr>
          <w:p w:rsidR="00E375B9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Ilustração de textos:</w:t>
            </w:r>
          </w:p>
          <w:p w:rsidR="00E375B9" w:rsidRPr="00F944FF" w:rsidRDefault="00E375B9" w:rsidP="00FE2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Clipart e paintlux -1h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Abril/</w:t>
            </w:r>
          </w:p>
          <w:p w:rsidR="00E375B9" w:rsidRPr="00EE0B8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Blogue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Criação do blogue</w:t>
            </w:r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Perfil/</w:t>
            </w:r>
            <w:r w:rsidRPr="00F944FF">
              <w:rPr>
                <w:sz w:val="28"/>
                <w:szCs w:val="28"/>
              </w:rPr>
              <w:t>apresentação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Objectivos</w:t>
            </w:r>
            <w:r>
              <w:rPr>
                <w:sz w:val="28"/>
                <w:szCs w:val="28"/>
              </w:rPr>
              <w:t xml:space="preserve"> -30mn</w:t>
            </w:r>
          </w:p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Maio/</w:t>
            </w:r>
          </w:p>
          <w:p w:rsidR="00E375B9" w:rsidRPr="00EE0B8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Power point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Pesquisa de imagens/ P</w:t>
            </w:r>
            <w:r w:rsidRPr="00F944FF">
              <w:rPr>
                <w:sz w:val="28"/>
                <w:szCs w:val="28"/>
              </w:rPr>
              <w:t>asta</w:t>
            </w:r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Fazer </w:t>
            </w:r>
            <w:r w:rsidRPr="00F944FF">
              <w:rPr>
                <w:sz w:val="28"/>
                <w:szCs w:val="28"/>
              </w:rPr>
              <w:t>apresentação</w:t>
            </w:r>
            <w:r>
              <w:rPr>
                <w:sz w:val="28"/>
                <w:szCs w:val="28"/>
              </w:rPr>
              <w:t xml:space="preserve"> -1h30mn</w:t>
            </w:r>
          </w:p>
        </w:tc>
        <w:tc>
          <w:tcPr>
            <w:tcW w:w="2829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Inscrição no sl</w:t>
            </w:r>
            <w:r w:rsidRPr="00F944FF">
              <w:rPr>
                <w:sz w:val="28"/>
                <w:szCs w:val="28"/>
              </w:rPr>
              <w:t>id</w:t>
            </w:r>
            <w:r>
              <w:rPr>
                <w:sz w:val="28"/>
                <w:szCs w:val="28"/>
              </w:rPr>
              <w:t>e sh</w:t>
            </w:r>
            <w:r w:rsidRPr="00F944F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re -30mn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822AC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Maio/</w:t>
            </w:r>
          </w:p>
          <w:p w:rsidR="00E375B9" w:rsidRPr="00EE0B89" w:rsidRDefault="00E375B9" w:rsidP="00822AC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Google-doc’s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Criação da ficha -1h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Guardar no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22AC4">
              <w:rPr>
                <w:sz w:val="28"/>
                <w:szCs w:val="28"/>
              </w:rPr>
              <w:t>Google-doc’s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F944FF" w:rsidRDefault="00E375B9" w:rsidP="008227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Publicar no blogue -30mn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822AC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Maio/</w:t>
            </w:r>
          </w:p>
          <w:p w:rsidR="00E375B9" w:rsidRPr="00EE0B89" w:rsidRDefault="00E375B9" w:rsidP="00822A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Movie maker</w:t>
            </w:r>
          </w:p>
        </w:tc>
        <w:tc>
          <w:tcPr>
            <w:tcW w:w="2828" w:type="dxa"/>
          </w:tcPr>
          <w:p w:rsidR="00E375B9" w:rsidRDefault="00E375B9" w:rsidP="00822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Pasta (imagens editadas e som) /</w:t>
            </w:r>
          </w:p>
          <w:p w:rsidR="00E375B9" w:rsidRPr="00822AC4" w:rsidRDefault="00E375B9" w:rsidP="00822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822AC4">
              <w:rPr>
                <w:sz w:val="28"/>
                <w:szCs w:val="28"/>
              </w:rPr>
              <w:t>rojecto</w:t>
            </w:r>
            <w:r>
              <w:rPr>
                <w:sz w:val="28"/>
                <w:szCs w:val="28"/>
              </w:rPr>
              <w:t xml:space="preserve"> -2h</w:t>
            </w:r>
          </w:p>
        </w:tc>
        <w:tc>
          <w:tcPr>
            <w:tcW w:w="2828" w:type="dxa"/>
          </w:tcPr>
          <w:p w:rsidR="00E375B9" w:rsidRPr="00822AC4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Projeto – Filme -2h</w:t>
            </w:r>
          </w:p>
        </w:tc>
        <w:tc>
          <w:tcPr>
            <w:tcW w:w="2829" w:type="dxa"/>
          </w:tcPr>
          <w:p w:rsidR="00E375B9" w:rsidRPr="00822AC4" w:rsidRDefault="00E375B9" w:rsidP="00BC2590">
            <w:pPr>
              <w:jc w:val="center"/>
              <w:rPr>
                <w:sz w:val="28"/>
                <w:szCs w:val="28"/>
              </w:rPr>
            </w:pPr>
            <w:r w:rsidRPr="00822AC4">
              <w:rPr>
                <w:sz w:val="28"/>
                <w:szCs w:val="28"/>
              </w:rPr>
              <w:t>Inscrição youtube</w:t>
            </w:r>
            <w:r>
              <w:rPr>
                <w:sz w:val="28"/>
                <w:szCs w:val="28"/>
              </w:rPr>
              <w:t>/</w:t>
            </w:r>
            <w:r w:rsidRPr="00822AC4">
              <w:rPr>
                <w:sz w:val="28"/>
                <w:szCs w:val="28"/>
              </w:rPr>
              <w:t xml:space="preserve"> publicação</w:t>
            </w:r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492E8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Junho/</w:t>
            </w:r>
          </w:p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Photostory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Hora do conto</w:t>
            </w:r>
            <w:r>
              <w:rPr>
                <w:sz w:val="28"/>
                <w:szCs w:val="28"/>
              </w:rPr>
              <w:t>/</w:t>
            </w:r>
            <w:r w:rsidRPr="00F944FF">
              <w:rPr>
                <w:sz w:val="28"/>
                <w:szCs w:val="28"/>
              </w:rPr>
              <w:t>exploração</w:t>
            </w:r>
            <w:r>
              <w:rPr>
                <w:sz w:val="28"/>
                <w:szCs w:val="28"/>
              </w:rPr>
              <w:t xml:space="preserve"> oral/ resumo escrito -2h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Desenhos/ Utilização da Webcam/edição</w:t>
            </w:r>
            <w:r w:rsidRPr="00F944FF">
              <w:rPr>
                <w:sz w:val="28"/>
                <w:szCs w:val="28"/>
              </w:rPr>
              <w:t xml:space="preserve"> de imagem</w:t>
            </w:r>
            <w:r>
              <w:rPr>
                <w:sz w:val="28"/>
                <w:szCs w:val="28"/>
              </w:rPr>
              <w:t>/Pasta -2h</w:t>
            </w:r>
          </w:p>
        </w:tc>
        <w:tc>
          <w:tcPr>
            <w:tcW w:w="2829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Realização do projecto</w:t>
            </w:r>
            <w:r>
              <w:rPr>
                <w:sz w:val="28"/>
                <w:szCs w:val="28"/>
              </w:rPr>
              <w:t>/publicação -2h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6h</w:t>
            </w:r>
          </w:p>
        </w:tc>
      </w:tr>
    </w:tbl>
    <w:p w:rsidR="00E375B9" w:rsidRPr="006705DF" w:rsidRDefault="00E375B9" w:rsidP="008227D4"/>
    <w:p w:rsidR="00E375B9" w:rsidRDefault="00E375B9" w:rsidP="008227D4">
      <w:pPr>
        <w:jc w:val="center"/>
        <w:rPr>
          <w:b/>
          <w:sz w:val="36"/>
          <w:szCs w:val="36"/>
        </w:rPr>
      </w:pPr>
    </w:p>
    <w:p w:rsidR="00E375B9" w:rsidRDefault="00E375B9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E375B9" w:rsidRPr="00BA19CB" w:rsidRDefault="00E375B9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BA19CB">
        <w:rPr>
          <w:b/>
        </w:rPr>
        <w:t>Navegar com o Magalhães: Vencendo desafios</w:t>
      </w:r>
    </w:p>
    <w:p w:rsidR="00E375B9" w:rsidRPr="00BA19CB" w:rsidRDefault="00E375B9" w:rsidP="00BA19CB">
      <w:pPr>
        <w:jc w:val="both"/>
        <w:rPr>
          <w:b/>
          <w:u w:val="single"/>
        </w:rPr>
      </w:pPr>
      <w:r>
        <w:t xml:space="preserve">  </w:t>
      </w:r>
      <w:r w:rsidRPr="006705DF">
        <w:rPr>
          <w:b/>
          <w:i/>
          <w:sz w:val="36"/>
          <w:szCs w:val="36"/>
        </w:rPr>
        <w:t>Formando</w:t>
      </w:r>
      <w:r w:rsidRPr="00FB471A">
        <w:rPr>
          <w:b/>
          <w:i/>
          <w:sz w:val="36"/>
          <w:szCs w:val="36"/>
          <w:u w:val="single"/>
        </w:rPr>
        <w:t>:</w:t>
      </w:r>
      <w:r>
        <w:rPr>
          <w:u w:val="single"/>
        </w:rPr>
        <w:t xml:space="preserve"> Sara Rute Correia Da Mata Gonçalves                         </w:t>
      </w:r>
      <w:r w:rsidRPr="00FB471A">
        <w:rPr>
          <w:u w:val="single"/>
        </w:rPr>
        <w:t xml:space="preserve">_                                            </w:t>
      </w:r>
    </w:p>
    <w:p w:rsidR="00E375B9" w:rsidRPr="006705DF" w:rsidRDefault="00E375B9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E375B9" w:rsidRDefault="00E375B9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pict>
                <v:shape id="_x0000_s1032" type="#_x0000_t202" style="position:absolute;left:0;text-align:left;margin-left:45pt;margin-top:7.05pt;width:1in;height:27pt;z-index:251659264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033" style="position:absolute;left:0;text-align:left;z-index:251658240" from="-2pt,5.05pt" to="133pt,59.05pt"/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pict>
                <v:shape id="_x0000_s1034" type="#_x0000_t202" style="position:absolute;left:0;text-align:left;margin-left:-.15pt;margin-top:10.35pt;width:108.15pt;height:27.5pt;z-index:251660288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Total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E375B9" w:rsidP="00D10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Junho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Audaciyt/|podcast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822AC4">
              <w:rPr>
                <w:sz w:val="28"/>
                <w:szCs w:val="28"/>
              </w:rPr>
              <w:t>Gravação</w:t>
            </w:r>
            <w:r>
              <w:rPr>
                <w:sz w:val="28"/>
                <w:szCs w:val="28"/>
              </w:rPr>
              <w:t xml:space="preserve"> de voz/ Projeto/ Mp3 -1h</w:t>
            </w:r>
          </w:p>
        </w:tc>
        <w:tc>
          <w:tcPr>
            <w:tcW w:w="2828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Inscrição no podomatic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D964C2" w:rsidRDefault="00E375B9" w:rsidP="00B10F78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Publicação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EE0B89" w:rsidRDefault="00E375B9" w:rsidP="00D964C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E375B9" w:rsidP="00D964C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Junho/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E.learning</w:t>
            </w:r>
          </w:p>
        </w:tc>
        <w:tc>
          <w:tcPr>
            <w:tcW w:w="2828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Exploração</w:t>
            </w:r>
            <w:r>
              <w:rPr>
                <w:sz w:val="28"/>
                <w:szCs w:val="28"/>
              </w:rPr>
              <w:t xml:space="preserve"> -2h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E375B9" w:rsidP="00D964C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Junho/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Excell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Exploração da folha de cálculo</w:t>
            </w:r>
            <w:r>
              <w:rPr>
                <w:sz w:val="28"/>
                <w:szCs w:val="28"/>
              </w:rPr>
              <w:t>/ ferramentas -30mn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Construção de tabela/ </w:t>
            </w:r>
            <w:r w:rsidRPr="00F944FF">
              <w:rPr>
                <w:sz w:val="28"/>
                <w:szCs w:val="28"/>
              </w:rPr>
              <w:t>gráfico</w:t>
            </w:r>
            <w:r>
              <w:rPr>
                <w:sz w:val="28"/>
                <w:szCs w:val="28"/>
              </w:rPr>
              <w:t>/ leitura de dados -1h</w:t>
            </w:r>
          </w:p>
        </w:tc>
        <w:tc>
          <w:tcPr>
            <w:tcW w:w="2829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Publicação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895426">
        <w:tc>
          <w:tcPr>
            <w:tcW w:w="2828" w:type="dxa"/>
          </w:tcPr>
          <w:p w:rsidR="00E375B9" w:rsidRDefault="00E375B9" w:rsidP="00C618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Abril/Maio/Junho</w:t>
            </w:r>
          </w:p>
          <w:p w:rsidR="00E375B9" w:rsidRDefault="00E375B9" w:rsidP="00C618AC">
            <w:pPr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C618A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Blogue</w:t>
            </w:r>
          </w:p>
        </w:tc>
        <w:tc>
          <w:tcPr>
            <w:tcW w:w="2828" w:type="dxa"/>
          </w:tcPr>
          <w:p w:rsidR="00E375B9" w:rsidRDefault="00E375B9" w:rsidP="00430EE4">
            <w:pPr>
              <w:jc w:val="center"/>
              <w:rPr>
                <w:sz w:val="28"/>
                <w:szCs w:val="28"/>
              </w:rPr>
            </w:pPr>
          </w:p>
          <w:p w:rsidR="00E375B9" w:rsidRPr="00D10316" w:rsidRDefault="00E375B9" w:rsidP="00430EE4">
            <w:pPr>
              <w:jc w:val="center"/>
              <w:rPr>
                <w:sz w:val="28"/>
                <w:szCs w:val="28"/>
              </w:rPr>
            </w:pPr>
            <w:r w:rsidRPr="00D10316">
              <w:rPr>
                <w:sz w:val="28"/>
                <w:szCs w:val="28"/>
              </w:rPr>
              <w:t>Manutenção</w:t>
            </w:r>
            <w:r>
              <w:rPr>
                <w:sz w:val="28"/>
                <w:szCs w:val="28"/>
              </w:rPr>
              <w:t xml:space="preserve"> -5h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E375B9" w:rsidRPr="00EE0B89" w:rsidTr="006C425D">
        <w:tc>
          <w:tcPr>
            <w:tcW w:w="2828" w:type="dxa"/>
          </w:tcPr>
          <w:p w:rsidR="00E375B9" w:rsidRPr="00EE0B89" w:rsidRDefault="00E375B9" w:rsidP="00297DB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297DB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822AC4" w:rsidRDefault="00E375B9" w:rsidP="00D93791">
            <w:pPr>
              <w:rPr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822AC4" w:rsidRDefault="00E375B9" w:rsidP="00D93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D9379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D937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E375B9" w:rsidRPr="006705DF" w:rsidRDefault="00E375B9" w:rsidP="008227D4"/>
    <w:p w:rsidR="00E375B9" w:rsidRDefault="00E375B9"/>
    <w:sectPr w:rsidR="00E375B9" w:rsidSect="004F7FC9">
      <w:headerReference w:type="default" r:id="rId6"/>
      <w:footerReference w:type="default" r:id="rId7"/>
      <w:pgSz w:w="16838" w:h="11906" w:orient="landscape"/>
      <w:pgMar w:top="125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5B9" w:rsidRDefault="00E375B9" w:rsidP="00FD57DD">
      <w:r>
        <w:separator/>
      </w:r>
    </w:p>
  </w:endnote>
  <w:endnote w:type="continuationSeparator" w:id="0">
    <w:p w:rsidR="00E375B9" w:rsidRDefault="00E375B9" w:rsidP="00FD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B9" w:rsidRPr="001C036E" w:rsidRDefault="00E375B9" w:rsidP="002B3669">
    <w:pPr>
      <w:pStyle w:val="Footer"/>
      <w:rPr>
        <w:u w:val="single"/>
      </w:rPr>
    </w:pPr>
    <w:r w:rsidRPr="001C036E">
      <w:rPr>
        <w:b/>
        <w:color w:val="FF0000"/>
        <w:u w:val="single"/>
      </w:rPr>
      <w:t>NOTA</w:t>
    </w:r>
    <w:r w:rsidRPr="001C036E">
      <w:rPr>
        <w:u w:val="single"/>
      </w:rPr>
      <w:t xml:space="preserve">: esta folha deve ser entregue no final da acção </w:t>
    </w:r>
  </w:p>
  <w:p w:rsidR="00E375B9" w:rsidRDefault="00E375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5B9" w:rsidRDefault="00E375B9" w:rsidP="00FD57DD">
      <w:r>
        <w:separator/>
      </w:r>
    </w:p>
  </w:footnote>
  <w:footnote w:type="continuationSeparator" w:id="0">
    <w:p w:rsidR="00E375B9" w:rsidRDefault="00E375B9" w:rsidP="00FD5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B9" w:rsidRDefault="00E375B9">
    <w:pPr>
      <w:pStyle w:val="Header"/>
    </w:pPr>
    <w:r>
      <w:rPr>
        <w:noProof/>
      </w:rPr>
      <w:pict>
        <v:group id="_x0000_s2049" style="position:absolute;margin-left:-3.85pt;margin-top:-17.25pt;width:450.95pt;height:53.8pt;z-index:251660288" coordorigin="1341,364" coordsize="9180,1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8721;top:544;width:1800;height:658">
            <v:imagedata r:id="rId1" o:title=""/>
          </v:shape>
          <v:shape id="_x0000_s2051" type="#_x0000_t75" style="position:absolute;left:1341;top:364;width:3246;height:1270">
            <v:imagedata r:id="rId2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7D4"/>
    <w:rsid w:val="00042ED7"/>
    <w:rsid w:val="000D242C"/>
    <w:rsid w:val="001C036E"/>
    <w:rsid w:val="00297DB5"/>
    <w:rsid w:val="002B3669"/>
    <w:rsid w:val="0033126D"/>
    <w:rsid w:val="00430EE4"/>
    <w:rsid w:val="00492E8C"/>
    <w:rsid w:val="004E4C6E"/>
    <w:rsid w:val="004F7FC9"/>
    <w:rsid w:val="005027CE"/>
    <w:rsid w:val="00530614"/>
    <w:rsid w:val="006705DF"/>
    <w:rsid w:val="00676178"/>
    <w:rsid w:val="006C425D"/>
    <w:rsid w:val="008227D4"/>
    <w:rsid w:val="00822AC4"/>
    <w:rsid w:val="00895426"/>
    <w:rsid w:val="00911F3A"/>
    <w:rsid w:val="009324C0"/>
    <w:rsid w:val="00A7533A"/>
    <w:rsid w:val="00A943E3"/>
    <w:rsid w:val="00AF241E"/>
    <w:rsid w:val="00B10F78"/>
    <w:rsid w:val="00B84A49"/>
    <w:rsid w:val="00BA19CB"/>
    <w:rsid w:val="00BC2590"/>
    <w:rsid w:val="00C618AC"/>
    <w:rsid w:val="00CF50CC"/>
    <w:rsid w:val="00D10316"/>
    <w:rsid w:val="00D93791"/>
    <w:rsid w:val="00D964C2"/>
    <w:rsid w:val="00DE76E1"/>
    <w:rsid w:val="00E375B9"/>
    <w:rsid w:val="00E9767A"/>
    <w:rsid w:val="00ED03FE"/>
    <w:rsid w:val="00EE0B89"/>
    <w:rsid w:val="00F944FF"/>
    <w:rsid w:val="00FB471A"/>
    <w:rsid w:val="00FD57DD"/>
    <w:rsid w:val="00FE29A6"/>
    <w:rsid w:val="00FF6467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27D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27D4"/>
    <w:rPr>
      <w:rFonts w:ascii="Times New Roman" w:hAnsi="Times New Roman" w:cs="Times New Roman"/>
      <w:sz w:val="24"/>
      <w:szCs w:val="24"/>
      <w:lang w:eastAsia="pt-PT"/>
    </w:rPr>
  </w:style>
  <w:style w:type="paragraph" w:styleId="Footer">
    <w:name w:val="footer"/>
    <w:basedOn w:val="Normal"/>
    <w:link w:val="FooterChar"/>
    <w:uiPriority w:val="99"/>
    <w:rsid w:val="008227D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227D4"/>
    <w:rPr>
      <w:rFonts w:ascii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333</Words>
  <Characters>1802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Jéssica Gonçalves</cp:lastModifiedBy>
  <cp:revision>7</cp:revision>
  <dcterms:created xsi:type="dcterms:W3CDTF">2011-06-22T08:35:00Z</dcterms:created>
  <dcterms:modified xsi:type="dcterms:W3CDTF">2011-06-22T17:04:00Z</dcterms:modified>
</cp:coreProperties>
</file>